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93" w:rsidRDefault="00404E93" w:rsidP="000A17F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4E93" w:rsidRDefault="00404E93" w:rsidP="000A17F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4E93" w:rsidRDefault="00404E93" w:rsidP="000A17F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4E93" w:rsidRDefault="00404E93" w:rsidP="000A17F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4E93" w:rsidRDefault="00404E93" w:rsidP="000A17F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4E93" w:rsidRDefault="00404E93" w:rsidP="000A17F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4E93" w:rsidRDefault="00404E93" w:rsidP="000A17F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4E93" w:rsidRDefault="00404E93" w:rsidP="000A17F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4E93" w:rsidRPr="000A17F4" w:rsidRDefault="00404E93" w:rsidP="000A17F4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A17F4">
        <w:rPr>
          <w:rFonts w:ascii="Times New Roman" w:hAnsi="Times New Roman"/>
          <w:b/>
          <w:sz w:val="24"/>
          <w:szCs w:val="24"/>
          <w:lang w:val="ru-RU"/>
        </w:rPr>
        <w:t>Изобразительное искусство</w:t>
      </w:r>
    </w:p>
    <w:p w:rsidR="00404E93" w:rsidRPr="000A17F4" w:rsidRDefault="00404E93" w:rsidP="000A17F4">
      <w:pPr>
        <w:jc w:val="center"/>
        <w:rPr>
          <w:rFonts w:ascii="Times New Roman" w:hAnsi="Times New Roman"/>
          <w:b/>
          <w:sz w:val="24"/>
          <w:szCs w:val="24"/>
        </w:rPr>
        <w:sectPr w:rsidR="00404E93" w:rsidRPr="000A17F4">
          <w:pgSz w:w="11906" w:h="16383"/>
          <w:pgMar w:top="1134" w:right="850" w:bottom="1134" w:left="1701" w:header="720" w:footer="720" w:gutter="0"/>
          <w:cols w:space="720"/>
        </w:sectPr>
      </w:pPr>
      <w:r w:rsidRPr="000A17F4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699pt">
            <v:imagedata r:id="rId5" o:title=""/>
          </v:shape>
        </w:pic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bookmarkStart w:id="0" w:name="block-11130839"/>
      <w:bookmarkEnd w:id="0"/>
      <w:r w:rsidRPr="00B9544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037c86a0-0100-46f4-8a06-fc1394a836a9"/>
      <w:bookmarkEnd w:id="1"/>
      <w:r w:rsidRPr="00B9544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неделю).‌‌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‌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Arial Unicode MS" w:eastAsia="Arial Unicode MS" w:hAnsi="Arial Unicode MS" w:cs="Arial Unicode MS" w:hint="eastAsia"/>
          <w:color w:val="000000"/>
          <w:sz w:val="28"/>
          <w:lang w:val="ru-RU"/>
        </w:rPr>
        <w:t>​</w:t>
      </w:r>
    </w:p>
    <w:p w:rsidR="00404E93" w:rsidRPr="00B95445" w:rsidRDefault="00404E93">
      <w:pPr>
        <w:rPr>
          <w:lang w:val="ru-RU"/>
        </w:rPr>
        <w:sectPr w:rsidR="00404E93" w:rsidRPr="00B95445">
          <w:pgSz w:w="11906" w:h="16383"/>
          <w:pgMar w:top="1134" w:right="850" w:bottom="1134" w:left="1701" w:header="720" w:footer="720" w:gutter="0"/>
          <w:cols w:space="720"/>
        </w:sect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bookmarkStart w:id="2" w:name="block-11130841"/>
      <w:bookmarkEnd w:id="2"/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04E93" w:rsidRPr="00B95445" w:rsidRDefault="00404E93">
      <w:pPr>
        <w:spacing w:after="0"/>
        <w:ind w:left="120"/>
        <w:rPr>
          <w:lang w:val="ru-RU"/>
        </w:rPr>
      </w:pPr>
    </w:p>
    <w:p w:rsidR="00404E93" w:rsidRPr="00B95445" w:rsidRDefault="00404E93">
      <w:pPr>
        <w:spacing w:after="0"/>
        <w:ind w:left="120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Arial Unicode MS" w:eastAsia="Arial Unicode MS" w:hAnsi="Arial Unicode MS" w:cs="Arial Unicode MS" w:hint="eastAsia"/>
          <w:color w:val="000000"/>
          <w:sz w:val="28"/>
          <w:lang w:val="ru-RU"/>
        </w:rPr>
        <w:t>​</w:t>
      </w:r>
      <w:r w:rsidRPr="00B95445">
        <w:rPr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Arial Unicode MS" w:eastAsia="Arial Unicode MS" w:hAnsi="Arial Unicode MS" w:cs="Arial Unicode MS" w:hint="eastAsia"/>
          <w:b/>
          <w:color w:val="000000"/>
          <w:sz w:val="28"/>
          <w:lang w:val="ru-RU"/>
        </w:rPr>
        <w:t>​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04E93" w:rsidRPr="00B95445" w:rsidRDefault="00404E93">
      <w:pPr>
        <w:spacing w:after="0"/>
        <w:ind w:left="120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Arial Unicode MS" w:eastAsia="Arial Unicode MS" w:hAnsi="Arial Unicode MS" w:cs="Arial Unicode MS" w:hint="eastAsia"/>
          <w:color w:val="000000"/>
          <w:sz w:val="28"/>
          <w:lang w:val="ru-RU"/>
        </w:rPr>
        <w:t>​</w:t>
      </w:r>
      <w:r w:rsidRPr="00B95445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404E93" w:rsidRPr="00B95445" w:rsidRDefault="00404E93">
      <w:pPr>
        <w:spacing w:after="0"/>
        <w:ind w:left="120"/>
        <w:rPr>
          <w:lang w:val="ru-RU"/>
        </w:rPr>
      </w:pPr>
      <w:bookmarkStart w:id="3" w:name="_Toc137210403"/>
      <w:bookmarkEnd w:id="3"/>
    </w:p>
    <w:p w:rsidR="00404E93" w:rsidRPr="00B95445" w:rsidRDefault="00404E93">
      <w:pPr>
        <w:spacing w:after="0"/>
        <w:ind w:left="120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404E93" w:rsidRPr="00B95445" w:rsidRDefault="00404E93">
      <w:pPr>
        <w:spacing w:after="0"/>
        <w:ind w:left="120"/>
        <w:rPr>
          <w:lang w:val="ru-RU"/>
        </w:rPr>
      </w:pPr>
      <w:bookmarkStart w:id="4" w:name="_Toc139632456"/>
      <w:bookmarkEnd w:id="4"/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B95445">
        <w:rPr>
          <w:rFonts w:ascii="Arial Unicode MS" w:eastAsia="Arial Unicode MS" w:hAnsi="Arial Unicode MS" w:cs="Arial Unicode MS" w:hint="eastAsia"/>
          <w:color w:val="000000"/>
          <w:sz w:val="28"/>
          <w:lang w:val="ru-RU"/>
        </w:rPr>
        <w:t>​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Arial Unicode MS" w:eastAsia="Arial Unicode MS" w:hAnsi="Arial Unicode MS" w:cs="Arial Unicode MS" w:hint="eastAsia"/>
          <w:color w:val="000000"/>
          <w:sz w:val="28"/>
          <w:lang w:val="ru-RU"/>
        </w:rPr>
        <w:t>​</w:t>
      </w:r>
    </w:p>
    <w:p w:rsidR="00404E93" w:rsidRPr="00B95445" w:rsidRDefault="00404E93">
      <w:pPr>
        <w:rPr>
          <w:lang w:val="ru-RU"/>
        </w:rPr>
        <w:sectPr w:rsidR="00404E93" w:rsidRPr="00B95445">
          <w:pgSz w:w="11906" w:h="16383"/>
          <w:pgMar w:top="1134" w:right="850" w:bottom="1134" w:left="1701" w:header="720" w:footer="720" w:gutter="0"/>
          <w:cols w:space="720"/>
        </w:sect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bookmarkStart w:id="5" w:name="block-11130842"/>
      <w:bookmarkEnd w:id="5"/>
      <w:r w:rsidRPr="00B9544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bookmarkStart w:id="6" w:name="_Toc124264881"/>
      <w:bookmarkEnd w:id="6"/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Arial Unicode MS" w:eastAsia="Arial Unicode MS" w:hAnsi="Arial Unicode MS" w:cs="Arial Unicode MS" w:hint="eastAsia"/>
          <w:color w:val="000000"/>
          <w:sz w:val="28"/>
          <w:lang w:val="ru-RU"/>
        </w:rPr>
        <w:t>​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04E93" w:rsidRPr="00B95445" w:rsidRDefault="00404E93">
      <w:pPr>
        <w:spacing w:after="0"/>
        <w:ind w:left="120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04E93" w:rsidRPr="00B95445" w:rsidRDefault="00404E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404E93" w:rsidRDefault="00404E9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404E93" w:rsidRPr="00B95445" w:rsidRDefault="00404E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404E93" w:rsidRDefault="00404E9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404E93" w:rsidRPr="00B95445" w:rsidRDefault="00404E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404E93" w:rsidRDefault="00404E9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404E93" w:rsidRPr="00B95445" w:rsidRDefault="00404E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404E93" w:rsidRPr="00B95445" w:rsidRDefault="00404E9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404E93" w:rsidRPr="00B95445" w:rsidRDefault="00404E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404E93" w:rsidRPr="00B95445" w:rsidRDefault="00404E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04E93" w:rsidRPr="00B95445" w:rsidRDefault="00404E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04E93" w:rsidRPr="00B95445" w:rsidRDefault="00404E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404E93" w:rsidRPr="00B95445" w:rsidRDefault="00404E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404E93" w:rsidRPr="00B95445" w:rsidRDefault="00404E9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04E93" w:rsidRPr="00B95445" w:rsidRDefault="00404E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404E93" w:rsidRDefault="00404E9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404E93" w:rsidRPr="00B95445" w:rsidRDefault="00404E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404E93" w:rsidRPr="00B95445" w:rsidRDefault="00404E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404E93" w:rsidRPr="00B95445" w:rsidRDefault="00404E9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04E93" w:rsidRPr="00B95445" w:rsidRDefault="00404E93">
      <w:pPr>
        <w:spacing w:after="0"/>
        <w:ind w:left="120"/>
        <w:rPr>
          <w:lang w:val="ru-RU"/>
        </w:rPr>
      </w:pPr>
    </w:p>
    <w:p w:rsidR="00404E93" w:rsidRPr="00B95445" w:rsidRDefault="00404E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04E93" w:rsidRPr="00B95445" w:rsidRDefault="00404E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404E93" w:rsidRPr="00B95445" w:rsidRDefault="00404E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04E93" w:rsidRPr="00B95445" w:rsidRDefault="00404E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04E93" w:rsidRPr="00B95445" w:rsidRDefault="00404E9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04E93" w:rsidRPr="00B95445" w:rsidRDefault="00404E93">
      <w:pPr>
        <w:spacing w:after="0"/>
        <w:ind w:left="120"/>
        <w:rPr>
          <w:lang w:val="ru-RU"/>
        </w:rPr>
      </w:pP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Arial Unicode MS" w:eastAsia="Arial Unicode MS" w:hAnsi="Arial Unicode MS" w:cs="Arial Unicode MS" w:hint="eastAsia"/>
          <w:color w:val="000000"/>
          <w:sz w:val="28"/>
          <w:lang w:val="ru-RU"/>
        </w:rPr>
        <w:t>​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404E93" w:rsidRPr="00B95445" w:rsidRDefault="00404E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404E93" w:rsidRPr="00B95445" w:rsidRDefault="00404E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404E93" w:rsidRPr="00B95445" w:rsidRDefault="00404E9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404E93" w:rsidRPr="00B95445" w:rsidRDefault="00404E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04E93" w:rsidRPr="00B95445" w:rsidRDefault="00404E9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404E93" w:rsidRPr="00B95445" w:rsidRDefault="00404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404E93" w:rsidRPr="00B95445" w:rsidRDefault="00404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404E93" w:rsidRPr="00B95445" w:rsidRDefault="00404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404E93" w:rsidRPr="00B95445" w:rsidRDefault="00404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04E93" w:rsidRPr="00B95445" w:rsidRDefault="00404E9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404E93" w:rsidRPr="00B95445" w:rsidRDefault="00404E93">
      <w:pPr>
        <w:spacing w:after="0"/>
        <w:ind w:left="120"/>
        <w:rPr>
          <w:lang w:val="ru-RU"/>
        </w:rPr>
      </w:pPr>
      <w:bookmarkStart w:id="7" w:name="_Toc124264882"/>
      <w:bookmarkEnd w:id="7"/>
    </w:p>
    <w:p w:rsidR="00404E93" w:rsidRPr="00B95445" w:rsidRDefault="00404E93">
      <w:pPr>
        <w:spacing w:after="0"/>
        <w:ind w:left="120"/>
        <w:rPr>
          <w:lang w:val="ru-RU"/>
        </w:rPr>
      </w:pPr>
    </w:p>
    <w:p w:rsidR="00404E93" w:rsidRPr="00B95445" w:rsidRDefault="00404E93">
      <w:pPr>
        <w:spacing w:after="0"/>
        <w:ind w:left="120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4E93" w:rsidRPr="00B95445" w:rsidRDefault="00404E93">
      <w:pPr>
        <w:spacing w:after="0"/>
        <w:ind w:left="120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B95445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B9544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404E93" w:rsidRPr="00B95445" w:rsidRDefault="00404E93">
      <w:pPr>
        <w:spacing w:after="0" w:line="264" w:lineRule="auto"/>
        <w:ind w:firstLine="600"/>
        <w:jc w:val="both"/>
        <w:rPr>
          <w:lang w:val="ru-RU"/>
        </w:rPr>
      </w:pPr>
      <w:r w:rsidRPr="00B95445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404E93" w:rsidRPr="00B95445" w:rsidRDefault="00404E93">
      <w:pPr>
        <w:spacing w:after="0" w:line="264" w:lineRule="auto"/>
        <w:ind w:left="120"/>
        <w:jc w:val="both"/>
        <w:rPr>
          <w:lang w:val="ru-RU"/>
        </w:rPr>
      </w:pPr>
      <w:r w:rsidRPr="00B95445">
        <w:rPr>
          <w:rFonts w:ascii="Arial Unicode MS" w:eastAsia="Arial Unicode MS" w:hAnsi="Arial Unicode MS" w:cs="Arial Unicode MS" w:hint="eastAsia"/>
          <w:b/>
          <w:color w:val="000000"/>
          <w:sz w:val="28"/>
          <w:lang w:val="ru-RU"/>
        </w:rPr>
        <w:t>​</w:t>
      </w:r>
    </w:p>
    <w:p w:rsidR="00404E93" w:rsidRPr="00B95445" w:rsidRDefault="00404E93">
      <w:pPr>
        <w:rPr>
          <w:lang w:val="ru-RU"/>
        </w:rPr>
        <w:sectPr w:rsidR="00404E93" w:rsidRPr="00B95445">
          <w:pgSz w:w="11906" w:h="16383"/>
          <w:pgMar w:top="1134" w:right="850" w:bottom="1134" w:left="1701" w:header="720" w:footer="720" w:gutter="0"/>
          <w:cols w:space="720"/>
        </w:sectPr>
      </w:pPr>
    </w:p>
    <w:p w:rsidR="00404E93" w:rsidRPr="00B95445" w:rsidRDefault="00404E93">
      <w:pPr>
        <w:spacing w:after="0"/>
        <w:ind w:left="120"/>
        <w:rPr>
          <w:lang w:val="ru-RU"/>
        </w:rPr>
      </w:pPr>
      <w:bookmarkStart w:id="8" w:name="block-11130836"/>
      <w:bookmarkEnd w:id="8"/>
      <w:r w:rsidRPr="00B95445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404E93" w:rsidRPr="00B95445" w:rsidRDefault="00404E93">
      <w:pPr>
        <w:spacing w:after="0"/>
        <w:ind w:left="120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404E93" w:rsidRPr="00BA53A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</w:tr>
      <w:tr w:rsidR="00404E93" w:rsidRPr="00BA53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/>
        </w:tc>
      </w:tr>
    </w:tbl>
    <w:p w:rsidR="00404E93" w:rsidRDefault="00404E93">
      <w:pPr>
        <w:sectPr w:rsidR="00404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E93" w:rsidRPr="00B95445" w:rsidRDefault="00404E93">
      <w:pPr>
        <w:spacing w:after="0"/>
        <w:ind w:left="120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44"/>
        <w:gridCol w:w="1841"/>
        <w:gridCol w:w="1910"/>
        <w:gridCol w:w="2662"/>
      </w:tblGrid>
      <w:tr w:rsidR="00404E93" w:rsidRPr="00BA53A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</w:tr>
      <w:tr w:rsidR="00404E93" w:rsidRPr="00BA53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/>
        </w:tc>
      </w:tr>
    </w:tbl>
    <w:p w:rsidR="00404E93" w:rsidRDefault="00404E93">
      <w:pPr>
        <w:sectPr w:rsidR="00404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E93" w:rsidRPr="00B95445" w:rsidRDefault="00404E93">
      <w:pPr>
        <w:spacing w:after="0"/>
        <w:ind w:left="120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34"/>
        <w:gridCol w:w="4777"/>
        <w:gridCol w:w="1544"/>
        <w:gridCol w:w="1841"/>
        <w:gridCol w:w="1910"/>
        <w:gridCol w:w="2662"/>
      </w:tblGrid>
      <w:tr w:rsidR="00404E93" w:rsidRPr="00BA53A4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</w:tr>
      <w:tr w:rsidR="00404E93" w:rsidRPr="00BA53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/>
        </w:tc>
      </w:tr>
    </w:tbl>
    <w:p w:rsidR="00404E93" w:rsidRDefault="00404E93">
      <w:pPr>
        <w:sectPr w:rsidR="00404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E93" w:rsidRDefault="00404E93">
      <w:pPr>
        <w:sectPr w:rsidR="00404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E93" w:rsidRDefault="00404E93">
      <w:pPr>
        <w:spacing w:after="0"/>
        <w:ind w:left="120"/>
      </w:pPr>
      <w:bookmarkStart w:id="9" w:name="block-11130837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04E93" w:rsidRDefault="00404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28"/>
        <w:gridCol w:w="4734"/>
        <w:gridCol w:w="1329"/>
        <w:gridCol w:w="1841"/>
        <w:gridCol w:w="1910"/>
        <w:gridCol w:w="1212"/>
        <w:gridCol w:w="2086"/>
      </w:tblGrid>
      <w:tr w:rsidR="00404E93" w:rsidRPr="00BA53A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0A17F4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E93" w:rsidRPr="00C9517B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/>
        </w:tc>
      </w:tr>
    </w:tbl>
    <w:p w:rsidR="00404E93" w:rsidRDefault="00404E93">
      <w:pPr>
        <w:sectPr w:rsidR="00404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E93" w:rsidRDefault="00404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88"/>
        <w:gridCol w:w="4801"/>
        <w:gridCol w:w="1302"/>
        <w:gridCol w:w="1841"/>
        <w:gridCol w:w="1910"/>
        <w:gridCol w:w="1212"/>
        <w:gridCol w:w="2086"/>
      </w:tblGrid>
      <w:tr w:rsidR="00404E93" w:rsidRPr="00BA53A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161D68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0762F2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0762F2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0762F2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0762F2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E93" w:rsidRPr="000762F2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/>
        </w:tc>
      </w:tr>
    </w:tbl>
    <w:p w:rsidR="00404E93" w:rsidRDefault="00404E93">
      <w:pPr>
        <w:sectPr w:rsidR="00404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E93" w:rsidRDefault="00404E9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65"/>
        <w:gridCol w:w="4676"/>
        <w:gridCol w:w="1350"/>
        <w:gridCol w:w="1841"/>
        <w:gridCol w:w="1910"/>
        <w:gridCol w:w="1212"/>
        <w:gridCol w:w="2086"/>
      </w:tblGrid>
      <w:tr w:rsidR="00404E93" w:rsidRPr="00BA53A4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E93" w:rsidRPr="00BA53A4" w:rsidRDefault="00404E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E93" w:rsidRPr="00BA53A4" w:rsidRDefault="00404E93"/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04E93" w:rsidRPr="00882F63" w:rsidRDefault="00404E9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</w:pPr>
          </w:p>
        </w:tc>
      </w:tr>
      <w:tr w:rsidR="00404E93" w:rsidRPr="00BA53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E93" w:rsidRPr="00B95445" w:rsidRDefault="00404E93">
            <w:pPr>
              <w:spacing w:after="0"/>
              <w:ind w:left="135"/>
              <w:rPr>
                <w:lang w:val="ru-RU"/>
              </w:rPr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954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>
            <w:pPr>
              <w:spacing w:after="0"/>
              <w:ind w:left="135"/>
              <w:jc w:val="center"/>
            </w:pPr>
            <w:r w:rsidRPr="00BA53A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E93" w:rsidRPr="00BA53A4" w:rsidRDefault="00404E93"/>
        </w:tc>
      </w:tr>
    </w:tbl>
    <w:p w:rsidR="00404E93" w:rsidRDefault="00404E93">
      <w:pPr>
        <w:sectPr w:rsidR="00404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E93" w:rsidRDefault="00404E93">
      <w:pPr>
        <w:sectPr w:rsidR="00404E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E93" w:rsidRDefault="00404E93">
      <w:pPr>
        <w:spacing w:after="0"/>
        <w:ind w:left="120"/>
      </w:pPr>
      <w:bookmarkStart w:id="10" w:name="block-11130840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04E93" w:rsidRDefault="00404E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4E93" w:rsidRDefault="00404E93">
      <w:pPr>
        <w:spacing w:after="0" w:line="480" w:lineRule="auto"/>
        <w:ind w:left="120"/>
      </w:pPr>
      <w:r>
        <w:rPr>
          <w:rFonts w:ascii="Arial Unicode MS" w:eastAsia="Arial Unicode MS" w:hAnsi="Arial Unicode MS" w:cs="Arial Unicode MS" w:hint="eastAsia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>‌‌</w:t>
      </w:r>
      <w:r>
        <w:rPr>
          <w:rFonts w:ascii="Arial Unicode MS" w:eastAsia="Arial Unicode MS" w:hAnsi="Arial Unicode MS" w:cs="Arial Unicode MS" w:hint="eastAsia"/>
          <w:color w:val="000000"/>
          <w:sz w:val="28"/>
        </w:rPr>
        <w:t>​</w:t>
      </w:r>
    </w:p>
    <w:p w:rsidR="00404E93" w:rsidRDefault="00404E93">
      <w:pPr>
        <w:spacing w:after="0" w:line="480" w:lineRule="auto"/>
        <w:ind w:left="120"/>
      </w:pPr>
      <w:r>
        <w:rPr>
          <w:rFonts w:ascii="Arial Unicode MS" w:eastAsia="Arial Unicode MS" w:hAnsi="Arial Unicode MS" w:cs="Arial Unicode MS" w:hint="eastAsia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>‌‌</w:t>
      </w:r>
    </w:p>
    <w:p w:rsidR="00404E93" w:rsidRDefault="00404E93">
      <w:pPr>
        <w:spacing w:after="0"/>
        <w:ind w:left="120"/>
      </w:pPr>
      <w:r>
        <w:rPr>
          <w:rFonts w:ascii="Arial Unicode MS" w:eastAsia="Arial Unicode MS" w:hAnsi="Arial Unicode MS" w:cs="Arial Unicode MS" w:hint="eastAsia"/>
          <w:color w:val="000000"/>
          <w:sz w:val="28"/>
        </w:rPr>
        <w:t>​</w:t>
      </w:r>
    </w:p>
    <w:p w:rsidR="00404E93" w:rsidRDefault="00404E9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4E93" w:rsidRDefault="00404E93">
      <w:pPr>
        <w:spacing w:after="0" w:line="480" w:lineRule="auto"/>
        <w:ind w:left="120"/>
      </w:pPr>
      <w:r>
        <w:rPr>
          <w:rFonts w:ascii="Arial Unicode MS" w:eastAsia="Arial Unicode MS" w:hAnsi="Arial Unicode MS" w:cs="Arial Unicode MS" w:hint="eastAsia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</w:rPr>
        <w:t>‌‌</w:t>
      </w:r>
      <w:r>
        <w:rPr>
          <w:rFonts w:ascii="Arial Unicode MS" w:eastAsia="Arial Unicode MS" w:hAnsi="Arial Unicode MS" w:cs="Arial Unicode MS" w:hint="eastAsia"/>
          <w:color w:val="000000"/>
          <w:sz w:val="28"/>
        </w:rPr>
        <w:t>​</w:t>
      </w:r>
    </w:p>
    <w:p w:rsidR="00404E93" w:rsidRDefault="00404E93">
      <w:pPr>
        <w:spacing w:after="0"/>
        <w:ind w:left="120"/>
      </w:pPr>
    </w:p>
    <w:p w:rsidR="00404E93" w:rsidRPr="00B95445" w:rsidRDefault="00404E93">
      <w:pPr>
        <w:spacing w:after="0" w:line="480" w:lineRule="auto"/>
        <w:ind w:left="120"/>
        <w:rPr>
          <w:lang w:val="ru-RU"/>
        </w:rPr>
      </w:pPr>
      <w:r w:rsidRPr="00B9544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4E93" w:rsidRDefault="00404E93">
      <w:pPr>
        <w:spacing w:after="0" w:line="480" w:lineRule="auto"/>
        <w:ind w:left="120"/>
      </w:pPr>
      <w:r>
        <w:rPr>
          <w:rFonts w:ascii="Arial Unicode MS" w:eastAsia="Arial Unicode MS" w:hAnsi="Arial Unicode MS" w:cs="Arial Unicode MS" w:hint="eastAsia"/>
          <w:color w:val="000000"/>
          <w:sz w:val="28"/>
        </w:rPr>
        <w:t>​</w:t>
      </w:r>
      <w:r>
        <w:rPr>
          <w:rFonts w:ascii="Arial Unicode MS" w:eastAsia="Arial Unicode MS" w:hAnsi="Arial Unicode MS" w:cs="Arial Unicode MS" w:hint="eastAsia"/>
          <w:color w:val="333333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‌‌</w:t>
      </w:r>
      <w:r>
        <w:rPr>
          <w:rFonts w:ascii="Arial Unicode MS" w:eastAsia="Arial Unicode MS" w:hAnsi="Arial Unicode MS" w:cs="Arial Unicode MS" w:hint="eastAsia"/>
          <w:color w:val="000000"/>
          <w:sz w:val="28"/>
        </w:rPr>
        <w:t>​</w:t>
      </w:r>
    </w:p>
    <w:p w:rsidR="00404E93" w:rsidRDefault="00404E93">
      <w:pPr>
        <w:sectPr w:rsidR="00404E93">
          <w:pgSz w:w="11906" w:h="16383"/>
          <w:pgMar w:top="1134" w:right="850" w:bottom="1134" w:left="1701" w:header="720" w:footer="720" w:gutter="0"/>
          <w:cols w:space="720"/>
        </w:sectPr>
      </w:pPr>
    </w:p>
    <w:p w:rsidR="00404E93" w:rsidRDefault="00404E93"/>
    <w:sectPr w:rsidR="00404E93" w:rsidSect="006755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33CC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72D50A1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EE75F69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F44170A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2821D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5857C5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7BE761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556"/>
    <w:rsid w:val="000762F2"/>
    <w:rsid w:val="000A17F4"/>
    <w:rsid w:val="000D4161"/>
    <w:rsid w:val="000E6D86"/>
    <w:rsid w:val="00161D68"/>
    <w:rsid w:val="00344265"/>
    <w:rsid w:val="00404E93"/>
    <w:rsid w:val="004E6975"/>
    <w:rsid w:val="00642109"/>
    <w:rsid w:val="00675556"/>
    <w:rsid w:val="008610C7"/>
    <w:rsid w:val="0086502D"/>
    <w:rsid w:val="00882F63"/>
    <w:rsid w:val="008944ED"/>
    <w:rsid w:val="00B95445"/>
    <w:rsid w:val="00BA53A4"/>
    <w:rsid w:val="00C53FFE"/>
    <w:rsid w:val="00C93B8E"/>
    <w:rsid w:val="00C9517B"/>
    <w:rsid w:val="00E2220E"/>
    <w:rsid w:val="00E44DD2"/>
    <w:rsid w:val="00E546FD"/>
    <w:rsid w:val="00E9175A"/>
    <w:rsid w:val="00FB6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B8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93B8E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3B8E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3B8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93B8E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93B8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93B8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93B8E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93B8E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C93B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93B8E"/>
    <w:rPr>
      <w:rFonts w:cs="Times New Roman"/>
    </w:rPr>
  </w:style>
  <w:style w:type="paragraph" w:styleId="NormalIndent">
    <w:name w:val="Normal Indent"/>
    <w:basedOn w:val="Normal"/>
    <w:uiPriority w:val="99"/>
    <w:rsid w:val="00C93B8E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C93B8E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93B8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C93B8E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93B8E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C93B8E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675556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7555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C93B8E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59</Pages>
  <Words>12947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5</cp:revision>
  <dcterms:created xsi:type="dcterms:W3CDTF">2023-09-25T18:23:00Z</dcterms:created>
  <dcterms:modified xsi:type="dcterms:W3CDTF">2023-09-25T21:35:00Z</dcterms:modified>
</cp:coreProperties>
</file>